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388" w:rsidRPr="00FA7E3B" w:rsidRDefault="00112ABE">
      <w:pPr>
        <w:rPr>
          <w:color w:val="00B0F0"/>
          <w:sz w:val="44"/>
          <w:szCs w:val="44"/>
        </w:rPr>
      </w:pPr>
      <w:r w:rsidRPr="00FA7E3B">
        <w:rPr>
          <w:color w:val="00B0F0"/>
          <w:sz w:val="44"/>
          <w:szCs w:val="44"/>
        </w:rPr>
        <w:t>Ansökan tillfälligt farthinder</w:t>
      </w:r>
    </w:p>
    <w:p w:rsidR="00112ABE" w:rsidRPr="00FA7E3B" w:rsidRDefault="00112ABE">
      <w:pPr>
        <w:rPr>
          <w:sz w:val="32"/>
          <w:szCs w:val="32"/>
        </w:rPr>
      </w:pPr>
      <w:r w:rsidRPr="00FA7E3B">
        <w:rPr>
          <w:sz w:val="32"/>
          <w:szCs w:val="32"/>
        </w:rPr>
        <w:t>Knipared Samfällighetsförening</w:t>
      </w:r>
    </w:p>
    <w:p w:rsidR="00112ABE" w:rsidRPr="00CE6691" w:rsidRDefault="00112ABE">
      <w:pPr>
        <w:rPr>
          <w:b/>
        </w:rPr>
      </w:pPr>
      <w:r w:rsidRPr="00CE6691">
        <w:rPr>
          <w:b/>
        </w:rPr>
        <w:t>Följande krav skall uppfyllas:</w:t>
      </w:r>
    </w:p>
    <w:p w:rsidR="00112ABE" w:rsidRDefault="00112ABE" w:rsidP="00112ABE">
      <w:pPr>
        <w:pStyle w:val="Liststycke"/>
        <w:numPr>
          <w:ilvl w:val="0"/>
          <w:numId w:val="1"/>
        </w:numPr>
      </w:pPr>
      <w:r>
        <w:t>Ansökan skall stödjas av minst två närboende fastighetsägare.</w:t>
      </w:r>
    </w:p>
    <w:p w:rsidR="00112ABE" w:rsidRDefault="00112ABE" w:rsidP="00112ABE">
      <w:pPr>
        <w:pStyle w:val="Liststycke"/>
        <w:numPr>
          <w:ilvl w:val="0"/>
          <w:numId w:val="1"/>
        </w:numPr>
      </w:pPr>
      <w:r>
        <w:t>Karta med placering skall bifogas</w:t>
      </w:r>
      <w:r w:rsidR="00B8515E">
        <w:t>.</w:t>
      </w:r>
    </w:p>
    <w:p w:rsidR="00B8515E" w:rsidRDefault="00B8515E" w:rsidP="00112ABE">
      <w:pPr>
        <w:pStyle w:val="Liststycke"/>
        <w:numPr>
          <w:ilvl w:val="0"/>
          <w:numId w:val="1"/>
        </w:numPr>
      </w:pPr>
      <w:r>
        <w:t>Farthinder får ej placeras i Tyrsjöliden eller Skogsliden.</w:t>
      </w:r>
    </w:p>
    <w:p w:rsidR="00112ABE" w:rsidRDefault="00112ABE" w:rsidP="00112ABE">
      <w:pPr>
        <w:pStyle w:val="Liststycke"/>
        <w:numPr>
          <w:ilvl w:val="0"/>
          <w:numId w:val="1"/>
        </w:numPr>
      </w:pPr>
      <w:r>
        <w:t>Farthindret placeras minst 20 m från korsning samt med 50 m fri sikt.</w:t>
      </w:r>
    </w:p>
    <w:p w:rsidR="00112ABE" w:rsidRDefault="00112ABE" w:rsidP="00112ABE">
      <w:pPr>
        <w:pStyle w:val="Liststycke"/>
        <w:numPr>
          <w:ilvl w:val="0"/>
          <w:numId w:val="1"/>
        </w:numPr>
      </w:pPr>
      <w:r>
        <w:t>Cykelpassage skall finnas.</w:t>
      </w:r>
    </w:p>
    <w:p w:rsidR="00B8515E" w:rsidRDefault="00B8515E" w:rsidP="00112ABE">
      <w:pPr>
        <w:pStyle w:val="Liststycke"/>
        <w:numPr>
          <w:ilvl w:val="0"/>
          <w:numId w:val="1"/>
        </w:numPr>
      </w:pPr>
      <w:r>
        <w:t>Sidomarkeringar och tillfällig skyltning är krav från Trafikverket.</w:t>
      </w:r>
    </w:p>
    <w:p w:rsidR="00112ABE" w:rsidRDefault="00112ABE" w:rsidP="00112ABE">
      <w:pPr>
        <w:pStyle w:val="Liststycke"/>
        <w:numPr>
          <w:ilvl w:val="0"/>
          <w:numId w:val="1"/>
        </w:numPr>
      </w:pPr>
      <w:r>
        <w:t>Farthindret skall vara av typen ”</w:t>
      </w:r>
      <w:proofErr w:type="spellStart"/>
      <w:r>
        <w:t>Flexibump</w:t>
      </w:r>
      <w:proofErr w:type="spellEnd"/>
      <w:r>
        <w:t>” eller likvärdig (flexibump.se).</w:t>
      </w:r>
    </w:p>
    <w:p w:rsidR="00112ABE" w:rsidRDefault="00112ABE" w:rsidP="00112ABE">
      <w:pPr>
        <w:pStyle w:val="Liststycke"/>
        <w:numPr>
          <w:ilvl w:val="0"/>
          <w:numId w:val="1"/>
        </w:numPr>
      </w:pPr>
      <w:r>
        <w:t>Sökande ansvarar för underhåll och skötsel av hindret.</w:t>
      </w:r>
    </w:p>
    <w:p w:rsidR="00731C21" w:rsidRDefault="00112ABE" w:rsidP="00112ABE">
      <w:pPr>
        <w:pStyle w:val="Liststycke"/>
        <w:numPr>
          <w:ilvl w:val="0"/>
          <w:numId w:val="1"/>
        </w:numPr>
      </w:pPr>
      <w:r>
        <w:t xml:space="preserve">Sökande ansvarar för borttagning av hindret mellan </w:t>
      </w:r>
      <w:r w:rsidR="00731C21">
        <w:t>31/10 – 1/4 (underlätta vinterväghållningen).</w:t>
      </w:r>
    </w:p>
    <w:p w:rsidR="00731C21" w:rsidRPr="00CE6691" w:rsidRDefault="00731C21" w:rsidP="00731C21">
      <w:pPr>
        <w:rPr>
          <w:b/>
        </w:rPr>
      </w:pPr>
      <w:r>
        <w:t xml:space="preserve">Ansökan kommer behandlas på nästkommande styrelsemöte. </w:t>
      </w:r>
      <w:r w:rsidR="00FA7E3B">
        <w:t xml:space="preserve">                                                               </w:t>
      </w:r>
      <w:r w:rsidRPr="00CE6691">
        <w:rPr>
          <w:b/>
        </w:rPr>
        <w:t>Efter genomgång av placering och typ av farthinder och ansökan beviljats så kan sökande köpa in och montera farthindret på egen bekostnad.</w:t>
      </w:r>
    </w:p>
    <w:p w:rsidR="00731C21" w:rsidRDefault="00731C21" w:rsidP="00731C21">
      <w:pPr>
        <w:sectPr w:rsidR="00731C2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731C21" w:rsidRPr="00FA7E3B" w:rsidRDefault="00731C21" w:rsidP="00731C21">
      <w:pPr>
        <w:rPr>
          <w:b/>
        </w:rPr>
      </w:pPr>
      <w:r w:rsidRPr="00FA7E3B">
        <w:rPr>
          <w:b/>
        </w:rPr>
        <w:t>Sökande</w:t>
      </w:r>
      <w:r w:rsidRPr="00FA7E3B">
        <w:rPr>
          <w:b/>
        </w:rPr>
        <w:tab/>
        <w:t xml:space="preserve">                                        </w:t>
      </w:r>
    </w:p>
    <w:p w:rsidR="00731C21" w:rsidRDefault="00731C21" w:rsidP="00731C21">
      <w:r>
        <w:t>Namn</w:t>
      </w:r>
      <w:r w:rsidR="00FA7E3B">
        <w:t>________________________________________________________________________</w:t>
      </w:r>
    </w:p>
    <w:p w:rsidR="00112ABE" w:rsidRDefault="00731C21" w:rsidP="00731C21">
      <w:r>
        <w:t>Adress:</w:t>
      </w:r>
      <w:r w:rsidR="00FA7E3B">
        <w:t>____________________________________________ Telefon:____________________</w:t>
      </w:r>
    </w:p>
    <w:p w:rsidR="00FA7E3B" w:rsidRPr="00CE6691" w:rsidRDefault="00FA7E3B" w:rsidP="00731C21">
      <w:pPr>
        <w:rPr>
          <w:b/>
        </w:rPr>
      </w:pPr>
      <w:r w:rsidRPr="00CE6691">
        <w:rPr>
          <w:b/>
        </w:rPr>
        <w:t>Medsökande 1</w:t>
      </w:r>
    </w:p>
    <w:p w:rsidR="00FA7E3B" w:rsidRDefault="00FA7E3B" w:rsidP="00FA7E3B">
      <w:r>
        <w:t>Namn________________________________________________________________________</w:t>
      </w:r>
    </w:p>
    <w:p w:rsidR="00FA7E3B" w:rsidRDefault="00FA7E3B" w:rsidP="00FA7E3B">
      <w:r>
        <w:t>Adress:____________________________________________ Telefon:____________________</w:t>
      </w:r>
    </w:p>
    <w:p w:rsidR="00FA7E3B" w:rsidRPr="00CE6691" w:rsidRDefault="00CE6691" w:rsidP="00731C21">
      <w:pPr>
        <w:rPr>
          <w:b/>
        </w:rPr>
      </w:pPr>
      <w:r w:rsidRPr="00CE6691">
        <w:rPr>
          <w:b/>
        </w:rPr>
        <w:t>Medsökande 2</w:t>
      </w:r>
    </w:p>
    <w:p w:rsidR="00CE6691" w:rsidRDefault="00CE6691" w:rsidP="00CE6691">
      <w:r>
        <w:t>Namn________________________________________________________________________</w:t>
      </w:r>
    </w:p>
    <w:p w:rsidR="00CE6691" w:rsidRDefault="00CE6691" w:rsidP="00CE6691">
      <w:r>
        <w:t>Adress:____________________________________________ Telefon:____________________</w:t>
      </w:r>
    </w:p>
    <w:p w:rsidR="00CE6691" w:rsidRDefault="00CE6691" w:rsidP="00731C21"/>
    <w:p w:rsidR="00CE6691" w:rsidRDefault="00CE6691" w:rsidP="00731C21">
      <w:pPr>
        <w:rPr>
          <w:b/>
          <w:sz w:val="28"/>
          <w:szCs w:val="28"/>
        </w:rPr>
      </w:pPr>
    </w:p>
    <w:p w:rsidR="00FA7E3B" w:rsidRPr="00CE6691" w:rsidRDefault="00CE6691" w:rsidP="00731C21">
      <w:pPr>
        <w:rPr>
          <w:b/>
          <w:sz w:val="28"/>
          <w:szCs w:val="28"/>
        </w:rPr>
      </w:pPr>
      <w:r w:rsidRPr="00CE6691">
        <w:rPr>
          <w:b/>
          <w:sz w:val="28"/>
          <w:szCs w:val="28"/>
        </w:rPr>
        <w:t>B</w:t>
      </w:r>
      <w:r w:rsidR="00FA7E3B" w:rsidRPr="00CE6691">
        <w:rPr>
          <w:b/>
          <w:sz w:val="28"/>
          <w:szCs w:val="28"/>
        </w:rPr>
        <w:t>eslut tillfälligt farthinder Knipareds Samfällighet</w:t>
      </w:r>
    </w:p>
    <w:p w:rsidR="00FA7E3B" w:rsidRDefault="00FA7E3B" w:rsidP="00731C21">
      <w:r>
        <w:t>Ansökan godkänd av styrelsen:</w:t>
      </w:r>
    </w:p>
    <w:p w:rsidR="00FA7E3B" w:rsidRDefault="00FA7E3B" w:rsidP="00731C21">
      <w:r>
        <w:t>Namn:_______________________________</w:t>
      </w:r>
    </w:p>
    <w:p w:rsidR="00731C21" w:rsidRDefault="00FA7E3B" w:rsidP="00731C21">
      <w:r>
        <w:t xml:space="preserve">Bestyrkt:_____________________________  </w:t>
      </w:r>
    </w:p>
    <w:sectPr w:rsidR="00731C21" w:rsidSect="00731C2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26B70"/>
    <w:multiLevelType w:val="hybridMultilevel"/>
    <w:tmpl w:val="50068BEE"/>
    <w:lvl w:ilvl="0" w:tplc="AF8627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12ABE"/>
    <w:rsid w:val="00112ABE"/>
    <w:rsid w:val="00731C21"/>
    <w:rsid w:val="00B8515E"/>
    <w:rsid w:val="00CE6691"/>
    <w:rsid w:val="00FA7E3B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973D0"/>
  <w15:chartTrackingRefBased/>
  <w15:docId w15:val="{57BBE9C4-8746-4704-B69F-17C571F8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112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23D1D34B.dotm</Template>
  <TotalTime>0</TotalTime>
  <Pages>1</Pages>
  <Words>255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Joakim Wallentin</dc:creator>
  <cp:keywords/>
  <dc:description/>
  <cp:lastModifiedBy>Joakim Wallentin</cp:lastModifiedBy>
  <cp:revision>2</cp:revision>
  <dcterms:created xsi:type="dcterms:W3CDTF">2020-01-12T17:48:00Z</dcterms:created>
  <dcterms:modified xsi:type="dcterms:W3CDTF">2020-08-24T04:49:00Z</dcterms:modified>
</cp:coreProperties>
</file>